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5BDF1" w14:textId="77777777" w:rsidR="00FA0F8D" w:rsidRDefault="00FA0F8D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16"/>
          <w:szCs w:val="16"/>
        </w:rPr>
      </w:pPr>
    </w:p>
    <w:p w14:paraId="02D47469" w14:textId="77777777" w:rsidR="00FA0F8D" w:rsidRDefault="00FA0F8D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16"/>
          <w:szCs w:val="16"/>
        </w:rPr>
      </w:pPr>
    </w:p>
    <w:p w14:paraId="2B8299EB" w14:textId="77777777" w:rsidR="00FA0F8D" w:rsidRDefault="00FA0F8D" w:rsidP="002B5776">
      <w:pPr>
        <w:tabs>
          <w:tab w:val="left" w:pos="3540"/>
        </w:tabs>
        <w:autoSpaceDE w:val="0"/>
        <w:autoSpaceDN w:val="0"/>
        <w:adjustRightInd w:val="0"/>
        <w:rPr>
          <w:rFonts w:ascii="ArialMT" w:hAnsi="ArialMT" w:cs="ArialMT"/>
          <w:color w:val="000000"/>
          <w:sz w:val="16"/>
          <w:szCs w:val="16"/>
        </w:rPr>
      </w:pPr>
    </w:p>
    <w:p w14:paraId="4C578D12" w14:textId="77777777" w:rsidR="00FA0F8D" w:rsidRPr="00291EF5" w:rsidRDefault="00FA0F8D" w:rsidP="002B5776">
      <w:pPr>
        <w:tabs>
          <w:tab w:val="left" w:pos="5400"/>
        </w:tabs>
        <w:autoSpaceDE w:val="0"/>
        <w:autoSpaceDN w:val="0"/>
        <w:adjustRightInd w:val="0"/>
        <w:rPr>
          <w:rFonts w:ascii="ArialMT" w:hAnsi="ArialMT" w:cs="ArialMT"/>
          <w:b/>
          <w:color w:val="000000"/>
          <w:sz w:val="16"/>
          <w:szCs w:val="16"/>
        </w:rPr>
      </w:pPr>
      <w:r w:rsidRPr="00094932">
        <w:rPr>
          <w:rFonts w:ascii="ArialMT" w:hAnsi="ArialMT" w:cs="ArialMT"/>
          <w:color w:val="000000"/>
          <w:sz w:val="16"/>
          <w:szCs w:val="16"/>
        </w:rPr>
        <w:t>VP-PH Zürich, CH-8090 Zürich</w:t>
      </w:r>
      <w:r>
        <w:rPr>
          <w:rFonts w:ascii="ArialMT" w:hAnsi="ArialMT" w:cs="ArialMT"/>
          <w:color w:val="000000"/>
          <w:sz w:val="16"/>
          <w:szCs w:val="16"/>
        </w:rPr>
        <w:tab/>
      </w:r>
      <w:r w:rsidRPr="00291EF5">
        <w:rPr>
          <w:rFonts w:ascii="ArialMT" w:hAnsi="ArialMT" w:cs="ArialMT"/>
          <w:b/>
          <w:color w:val="000000"/>
          <w:sz w:val="16"/>
          <w:szCs w:val="16"/>
        </w:rPr>
        <w:t>Verein der Pensionierten, VP-PH</w:t>
      </w:r>
    </w:p>
    <w:p w14:paraId="55CBBBAD" w14:textId="77777777" w:rsidR="00FA0F8D" w:rsidRDefault="00CF3B15" w:rsidP="002B5776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1" layoutInCell="1" allowOverlap="1" wp14:anchorId="2ACDFC6F" wp14:editId="3B5A09AA">
                <wp:simplePos x="0" y="0"/>
                <wp:positionH relativeFrom="column">
                  <wp:posOffset>3438525</wp:posOffset>
                </wp:positionH>
                <wp:positionV relativeFrom="page">
                  <wp:posOffset>1548129</wp:posOffset>
                </wp:positionV>
                <wp:extent cx="2520315" cy="0"/>
                <wp:effectExtent l="0" t="0" r="13335" b="19050"/>
                <wp:wrapNone/>
                <wp:docPr id="18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40677" id="Line 3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270.75pt,121.9pt" to="469.2pt,1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">
                <w10:wrap anchory="page"/>
                <w10:anchorlock/>
              </v:line>
            </w:pict>
          </mc:Fallback>
        </mc:AlternateContent>
      </w:r>
    </w:p>
    <w:p w14:paraId="03EBACA0" w14:textId="77777777" w:rsidR="008D588A" w:rsidRDefault="008D588A" w:rsidP="008D588A">
      <w:pPr>
        <w:tabs>
          <w:tab w:val="left" w:pos="540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14:paraId="034A2243" w14:textId="77777777" w:rsidR="00FA0F8D" w:rsidRDefault="008D588A" w:rsidP="008D588A">
      <w:pPr>
        <w:tabs>
          <w:tab w:val="left" w:pos="5400"/>
        </w:tabs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ab/>
      </w:r>
    </w:p>
    <w:p w14:paraId="4E11174A" w14:textId="77777777" w:rsidR="00FA0F8D" w:rsidRDefault="00FA0F8D" w:rsidP="002B5776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>Beitrittserklärung</w:t>
      </w:r>
    </w:p>
    <w:p w14:paraId="00B75F82" w14:textId="77777777" w:rsidR="00FA0F8D" w:rsidRDefault="00FA0F8D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5D7BEBE" w14:textId="77777777" w:rsidR="00FA0F8D" w:rsidRPr="0062644E" w:rsidRDefault="00FA0F8D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62644E">
        <w:rPr>
          <w:rFonts w:ascii="ArialMT" w:hAnsi="ArialMT" w:cs="ArialMT"/>
          <w:color w:val="000000"/>
          <w:sz w:val="20"/>
          <w:szCs w:val="20"/>
        </w:rPr>
        <w:t>Hiermit erkläre ich meinen Beitritt zum Verein der Pensionierten der PH Zürich.</w:t>
      </w:r>
    </w:p>
    <w:p w14:paraId="10BD4190" w14:textId="77777777" w:rsidR="00FA0F8D" w:rsidRPr="0062644E" w:rsidRDefault="00CF3B15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318259" wp14:editId="6E623DA9">
                <wp:simplePos x="0" y="0"/>
                <wp:positionH relativeFrom="column">
                  <wp:posOffset>1045845</wp:posOffset>
                </wp:positionH>
                <wp:positionV relativeFrom="paragraph">
                  <wp:posOffset>116840</wp:posOffset>
                </wp:positionV>
                <wp:extent cx="3420110" cy="252095"/>
                <wp:effectExtent l="0" t="0" r="8890" b="0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61C74A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18259" id="Rectangle 18" o:spid="_x0000_s1026" style="position:absolute;margin-left:82.35pt;margin-top:9.2pt;width:269.3pt;height:1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" fillcolor="#cfc" stroked="f">
                <v:textbox>
                  <w:txbxContent>
                    <w:p w14:paraId="2F61C74A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788FBAE" w14:textId="77777777" w:rsidR="00FA0F8D" w:rsidRPr="00AB3455" w:rsidRDefault="00FA0F8D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ab/>
      </w:r>
      <w:r w:rsidR="008D588A">
        <w:rPr>
          <w:rFonts w:ascii="ArialMT" w:hAnsi="ArialMT" w:cs="ArialMT"/>
          <w:color w:val="000000"/>
          <w:sz w:val="20"/>
          <w:szCs w:val="20"/>
        </w:rPr>
        <w:t xml:space="preserve">Titel und </w:t>
      </w:r>
      <w:r w:rsidRPr="00AB3455">
        <w:rPr>
          <w:rFonts w:ascii="ArialMT" w:hAnsi="ArialMT" w:cs="ArialMT"/>
          <w:color w:val="000000"/>
          <w:sz w:val="20"/>
          <w:szCs w:val="20"/>
        </w:rPr>
        <w:t>Name</w:t>
      </w:r>
    </w:p>
    <w:p w14:paraId="6D2C138B" w14:textId="77777777" w:rsidR="00FA0F8D" w:rsidRPr="00AB3455" w:rsidRDefault="00CF3B15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E4787A" wp14:editId="5CEEB25E">
                <wp:simplePos x="0" y="0"/>
                <wp:positionH relativeFrom="column">
                  <wp:posOffset>1045845</wp:posOffset>
                </wp:positionH>
                <wp:positionV relativeFrom="paragraph">
                  <wp:posOffset>118745</wp:posOffset>
                </wp:positionV>
                <wp:extent cx="3420110" cy="252095"/>
                <wp:effectExtent l="0" t="0" r="8890" b="0"/>
                <wp:wrapNone/>
                <wp:docPr id="1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C3F41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4787A" id="Rectangle 19" o:spid="_x0000_s1027" style="position:absolute;margin-left:82.35pt;margin-top:9.35pt;width:269.3pt;height:1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" fillcolor="#cfc" stroked="f">
                <v:textbox>
                  <w:txbxContent>
                    <w:p w14:paraId="59EC3F41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F6AF09" w14:textId="77777777" w:rsidR="00FA0F8D" w:rsidRPr="00AB3455" w:rsidRDefault="00FA0F8D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ab/>
      </w:r>
      <w:r w:rsidRPr="00AB3455">
        <w:rPr>
          <w:rFonts w:ascii="ArialMT" w:hAnsi="ArialMT" w:cs="ArialMT"/>
          <w:color w:val="000000"/>
          <w:sz w:val="20"/>
          <w:szCs w:val="20"/>
        </w:rPr>
        <w:t>Vorname</w:t>
      </w:r>
    </w:p>
    <w:p w14:paraId="68A5C9B4" w14:textId="77777777" w:rsidR="00FA0F8D" w:rsidRPr="00AB3455" w:rsidRDefault="00CF3B15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C3D9604" wp14:editId="71B0F76F">
                <wp:simplePos x="0" y="0"/>
                <wp:positionH relativeFrom="column">
                  <wp:posOffset>1045845</wp:posOffset>
                </wp:positionH>
                <wp:positionV relativeFrom="paragraph">
                  <wp:posOffset>107950</wp:posOffset>
                </wp:positionV>
                <wp:extent cx="3420110" cy="252095"/>
                <wp:effectExtent l="0" t="0" r="889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E639D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D9604" id="Rectangle 15" o:spid="_x0000_s1028" style="position:absolute;margin-left:82.35pt;margin-top:8.5pt;width:269.3pt;height:19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" fillcolor="#cfc" stroked="f">
                <v:textbox>
                  <w:txbxContent>
                    <w:p w14:paraId="52EE639D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D115151" wp14:editId="0C694ACC">
                <wp:simplePos x="0" y="0"/>
                <wp:positionH relativeFrom="column">
                  <wp:posOffset>1045845</wp:posOffset>
                </wp:positionH>
                <wp:positionV relativeFrom="paragraph">
                  <wp:posOffset>392430</wp:posOffset>
                </wp:positionV>
                <wp:extent cx="3420110" cy="252095"/>
                <wp:effectExtent l="0" t="0" r="8890" b="0"/>
                <wp:wrapNone/>
                <wp:docPr id="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69350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15151" id="Rectangle 17" o:spid="_x0000_s1029" style="position:absolute;margin-left:82.35pt;margin-top:30.9pt;width:269.3pt;height:19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" fillcolor="#cfc" stroked="f">
                <v:textbox>
                  <w:txbxContent>
                    <w:p w14:paraId="57D69350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E673AB1" wp14:editId="19437630">
                <wp:simplePos x="0" y="0"/>
                <wp:positionH relativeFrom="column">
                  <wp:posOffset>1045845</wp:posOffset>
                </wp:positionH>
                <wp:positionV relativeFrom="paragraph">
                  <wp:posOffset>685165</wp:posOffset>
                </wp:positionV>
                <wp:extent cx="3420110" cy="252095"/>
                <wp:effectExtent l="0" t="0" r="8890" b="0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3F3CE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73AB1" id="Rectangle 16" o:spid="_x0000_s1030" style="position:absolute;margin-left:82.35pt;margin-top:53.95pt;width:269.3pt;height:19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" fillcolor="#cfc" stroked="f">
                <v:textbox>
                  <w:txbxContent>
                    <w:p w14:paraId="3263F3CE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37EBA3" w14:textId="77777777" w:rsidR="00FA0F8D" w:rsidRPr="00AB3455" w:rsidRDefault="00FA0F8D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ab/>
        <w:t>Strasse</w:t>
      </w:r>
      <w:r w:rsidRPr="00AB3455">
        <w:rPr>
          <w:rFonts w:ascii="ArialMT" w:hAnsi="ArialMT" w:cs="ArialMT"/>
          <w:color w:val="000000"/>
          <w:sz w:val="20"/>
          <w:szCs w:val="20"/>
        </w:rPr>
        <w:t xml:space="preserve"> Nr.</w:t>
      </w:r>
    </w:p>
    <w:p w14:paraId="6B579F9C" w14:textId="77777777" w:rsidR="00FA0F8D" w:rsidRDefault="00FA0F8D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14:paraId="1B9303E2" w14:textId="77777777" w:rsidR="00FA0F8D" w:rsidRPr="00AB3455" w:rsidRDefault="00FA0F8D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ab/>
      </w:r>
      <w:proofErr w:type="gramStart"/>
      <w:r w:rsidRPr="00AB3455">
        <w:rPr>
          <w:rFonts w:ascii="ArialMT" w:hAnsi="ArialMT" w:cs="ArialMT"/>
          <w:color w:val="000000"/>
          <w:sz w:val="20"/>
          <w:szCs w:val="20"/>
        </w:rPr>
        <w:t>PLZ Ort</w:t>
      </w:r>
      <w:proofErr w:type="gramEnd"/>
    </w:p>
    <w:p w14:paraId="7208B144" w14:textId="77777777" w:rsidR="00FA0F8D" w:rsidRPr="00AB3455" w:rsidRDefault="00FA0F8D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14:paraId="5285786F" w14:textId="77777777" w:rsidR="00FA0F8D" w:rsidRPr="008D588A" w:rsidRDefault="00FA0F8D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ab/>
      </w:r>
      <w:r w:rsidRPr="008D588A">
        <w:rPr>
          <w:rFonts w:ascii="ArialMT" w:hAnsi="ArialMT" w:cs="ArialMT"/>
          <w:color w:val="000000"/>
          <w:sz w:val="20"/>
          <w:szCs w:val="20"/>
        </w:rPr>
        <w:t>Telefon</w:t>
      </w:r>
    </w:p>
    <w:p w14:paraId="656A288B" w14:textId="77777777" w:rsidR="00FA0F8D" w:rsidRPr="008D588A" w:rsidRDefault="00CF3B15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C19D9C4" wp14:editId="16C4153D">
                <wp:simplePos x="0" y="0"/>
                <wp:positionH relativeFrom="column">
                  <wp:posOffset>1045845</wp:posOffset>
                </wp:positionH>
                <wp:positionV relativeFrom="paragraph">
                  <wp:posOffset>106680</wp:posOffset>
                </wp:positionV>
                <wp:extent cx="3420110" cy="252095"/>
                <wp:effectExtent l="0" t="0" r="8890" b="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D809E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9D9C4" id="Rectangle 9" o:spid="_x0000_s1031" style="position:absolute;margin-left:82.35pt;margin-top:8.4pt;width:269.3pt;height:19.8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" fillcolor="#cfc" stroked="f">
                <v:textbox>
                  <w:txbxContent>
                    <w:p w14:paraId="1F4D809E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4A23DC1" w14:textId="77777777" w:rsidR="00FA0F8D" w:rsidRPr="00E42C5E" w:rsidRDefault="00FA0F8D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8D588A">
        <w:rPr>
          <w:rFonts w:ascii="ArialMT" w:hAnsi="ArialMT" w:cs="ArialMT"/>
          <w:color w:val="000000"/>
          <w:sz w:val="20"/>
          <w:szCs w:val="20"/>
        </w:rPr>
        <w:tab/>
      </w:r>
      <w:r w:rsidRPr="00E42C5E">
        <w:rPr>
          <w:rFonts w:ascii="ArialMT" w:hAnsi="ArialMT" w:cs="ArialMT"/>
          <w:color w:val="000000"/>
          <w:sz w:val="20"/>
          <w:szCs w:val="20"/>
        </w:rPr>
        <w:t>Mobile</w:t>
      </w:r>
    </w:p>
    <w:p w14:paraId="4F27E61C" w14:textId="77777777" w:rsidR="00FA0F8D" w:rsidRPr="00E42C5E" w:rsidRDefault="00CF3B15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B6F8140" wp14:editId="7FBE6803">
                <wp:simplePos x="0" y="0"/>
                <wp:positionH relativeFrom="column">
                  <wp:posOffset>1045845</wp:posOffset>
                </wp:positionH>
                <wp:positionV relativeFrom="paragraph">
                  <wp:posOffset>108585</wp:posOffset>
                </wp:positionV>
                <wp:extent cx="3420110" cy="252095"/>
                <wp:effectExtent l="0" t="0" r="8890" b="0"/>
                <wp:wrapNone/>
                <wp:docPr id="1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A9366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F8140" id="Rectangle 14" o:spid="_x0000_s1032" style="position:absolute;margin-left:82.35pt;margin-top:8.55pt;width:269.3pt;height:19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" fillcolor="#cfc" stroked="f">
                <v:textbox>
                  <w:txbxContent>
                    <w:p w14:paraId="2A5A9366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B3A793" w14:textId="77777777" w:rsidR="00FA0F8D" w:rsidRPr="00E42C5E" w:rsidRDefault="00FA0F8D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E42C5E">
        <w:rPr>
          <w:rFonts w:ascii="ArialMT" w:hAnsi="ArialMT" w:cs="ArialMT"/>
          <w:color w:val="000000"/>
          <w:sz w:val="20"/>
          <w:szCs w:val="20"/>
        </w:rPr>
        <w:tab/>
        <w:t>E-Mail</w:t>
      </w:r>
    </w:p>
    <w:p w14:paraId="2F307F5B" w14:textId="77777777" w:rsidR="00FA0F8D" w:rsidRPr="00E42C5E" w:rsidRDefault="00CF3B15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6A92D5B" wp14:editId="633DD60C">
                <wp:simplePos x="0" y="0"/>
                <wp:positionH relativeFrom="column">
                  <wp:posOffset>1045845</wp:posOffset>
                </wp:positionH>
                <wp:positionV relativeFrom="paragraph">
                  <wp:posOffset>109220</wp:posOffset>
                </wp:positionV>
                <wp:extent cx="3420110" cy="252095"/>
                <wp:effectExtent l="0" t="0" r="8890" b="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C6861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92D5B" id="Rectangle 13" o:spid="_x0000_s1033" style="position:absolute;margin-left:82.35pt;margin-top:8.6pt;width:269.3pt;height:19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" fillcolor="#cfc" stroked="f">
                <v:textbox>
                  <w:txbxContent>
                    <w:p w14:paraId="6E0C6861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2928E70" w14:textId="77777777" w:rsidR="00FA0F8D" w:rsidRPr="00E42C5E" w:rsidRDefault="00FA0F8D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E42C5E">
        <w:rPr>
          <w:rFonts w:ascii="ArialMT" w:hAnsi="ArialMT" w:cs="ArialMT"/>
          <w:color w:val="000000"/>
          <w:sz w:val="20"/>
          <w:szCs w:val="20"/>
        </w:rPr>
        <w:tab/>
        <w:t>Geburtsdatum</w:t>
      </w:r>
    </w:p>
    <w:p w14:paraId="7B6F4A5B" w14:textId="77777777" w:rsidR="00FA0F8D" w:rsidRPr="00E42C5E" w:rsidRDefault="00CF3B15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64969F8" wp14:editId="5973203D">
                <wp:simplePos x="0" y="0"/>
                <wp:positionH relativeFrom="column">
                  <wp:posOffset>1045845</wp:posOffset>
                </wp:positionH>
                <wp:positionV relativeFrom="paragraph">
                  <wp:posOffset>112395</wp:posOffset>
                </wp:positionV>
                <wp:extent cx="3420110" cy="252095"/>
                <wp:effectExtent l="0" t="0" r="8890" b="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A75414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969F8" id="Rectangle 20" o:spid="_x0000_s1034" style="position:absolute;margin-left:82.35pt;margin-top:8.85pt;width:269.3pt;height:19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" fillcolor="#cfc" stroked="f">
                <v:textbox>
                  <w:txbxContent>
                    <w:p w14:paraId="2FA75414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848602" w14:textId="77777777" w:rsidR="00FA0F8D" w:rsidRPr="00E42C5E" w:rsidRDefault="00FA0F8D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E42C5E">
        <w:rPr>
          <w:rFonts w:ascii="ArialMT" w:hAnsi="ArialMT" w:cs="ArialMT"/>
          <w:color w:val="000000"/>
          <w:sz w:val="20"/>
          <w:szCs w:val="20"/>
        </w:rPr>
        <w:t>Pensioniert per</w:t>
      </w:r>
    </w:p>
    <w:p w14:paraId="3215EBCB" w14:textId="77777777" w:rsidR="008D588A" w:rsidRPr="00E42C5E" w:rsidRDefault="008D588A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8B980" wp14:editId="53E12835">
                <wp:simplePos x="0" y="0"/>
                <wp:positionH relativeFrom="column">
                  <wp:posOffset>1045845</wp:posOffset>
                </wp:positionH>
                <wp:positionV relativeFrom="paragraph">
                  <wp:posOffset>135355</wp:posOffset>
                </wp:positionV>
                <wp:extent cx="3420110" cy="252095"/>
                <wp:effectExtent l="0" t="0" r="8890" b="0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3FA88C" w14:textId="77777777" w:rsidR="008D588A" w:rsidRPr="00847A38" w:rsidRDefault="008D588A" w:rsidP="008D588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8B980" id="_x0000_s1035" style="position:absolute;margin-left:82.35pt;margin-top:10.65pt;width:269.3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" fillcolor="#cfc" stroked="f">
                <v:textbox>
                  <w:txbxContent>
                    <w:p w14:paraId="693FA88C" w14:textId="77777777" w:rsidR="008D588A" w:rsidRPr="00847A38" w:rsidRDefault="008D588A" w:rsidP="008D588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E03A856" w14:textId="77777777" w:rsidR="008D588A" w:rsidRPr="008D588A" w:rsidRDefault="008D588A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8D588A">
        <w:rPr>
          <w:rFonts w:ascii="ArialMT" w:hAnsi="ArialMT" w:cs="ArialMT"/>
          <w:color w:val="000000"/>
          <w:sz w:val="20"/>
          <w:szCs w:val="20"/>
        </w:rPr>
        <w:t xml:space="preserve">Tätigkeit an der </w:t>
      </w:r>
    </w:p>
    <w:p w14:paraId="3D5D99B3" w14:textId="77777777" w:rsidR="00015F0C" w:rsidRDefault="008D588A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8D588A">
        <w:rPr>
          <w:rFonts w:ascii="ArialMT" w:hAnsi="ArialMT" w:cs="ArialMT"/>
          <w:color w:val="000000"/>
          <w:sz w:val="20"/>
          <w:szCs w:val="20"/>
        </w:rPr>
        <w:t xml:space="preserve">PHZH </w:t>
      </w:r>
    </w:p>
    <w:p w14:paraId="4ADE332E" w14:textId="77777777" w:rsidR="00015F0C" w:rsidRDefault="00015F0C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FD068BE" wp14:editId="794F4C03">
                <wp:simplePos x="0" y="0"/>
                <wp:positionH relativeFrom="column">
                  <wp:posOffset>1046708</wp:posOffset>
                </wp:positionH>
                <wp:positionV relativeFrom="paragraph">
                  <wp:posOffset>7620</wp:posOffset>
                </wp:positionV>
                <wp:extent cx="3420110" cy="252095"/>
                <wp:effectExtent l="0" t="0" r="8890" b="0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110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D21E1" w14:textId="77777777" w:rsidR="00015F0C" w:rsidRPr="00847A38" w:rsidRDefault="00015F0C" w:rsidP="00015F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068BE" id="_x0000_s1036" style="position:absolute;margin-left:82.4pt;margin-top:.6pt;width:269.3pt;height:19.8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" fillcolor="#cfc" stroked="f">
                <v:textbox>
                  <w:txbxContent>
                    <w:p w14:paraId="79FD21E1" w14:textId="77777777" w:rsidR="00015F0C" w:rsidRPr="00847A38" w:rsidRDefault="00015F0C" w:rsidP="00015F0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5E4CAB" w14:textId="77777777" w:rsidR="008D588A" w:rsidRPr="008D588A" w:rsidRDefault="00015F0C" w:rsidP="002B5776">
      <w:pPr>
        <w:tabs>
          <w:tab w:val="right" w:pos="132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Bereich</w:t>
      </w:r>
      <w:r>
        <w:rPr>
          <w:rFonts w:ascii="ArialMT" w:hAnsi="ArialMT" w:cs="ArialMT"/>
          <w:color w:val="000000"/>
          <w:sz w:val="20"/>
          <w:szCs w:val="20"/>
        </w:rPr>
        <w:tab/>
      </w:r>
      <w:r w:rsidR="008D588A" w:rsidRPr="008D588A">
        <w:rPr>
          <w:rFonts w:ascii="ArialMT" w:hAnsi="ArialMT" w:cs="ArialMT"/>
          <w:color w:val="000000"/>
          <w:sz w:val="20"/>
          <w:szCs w:val="20"/>
        </w:rPr>
        <w:tab/>
      </w:r>
    </w:p>
    <w:p w14:paraId="41B0179C" w14:textId="77777777" w:rsidR="00FA0F8D" w:rsidRPr="008D588A" w:rsidRDefault="00FA0F8D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B868D32" w14:textId="77777777" w:rsidR="00FA0F8D" w:rsidRPr="008D588A" w:rsidRDefault="00FA0F8D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13E3829F" w14:textId="77777777" w:rsidR="006F589C" w:rsidRPr="00EB4980" w:rsidRDefault="006F589C" w:rsidP="006F589C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Ich beantrage die Ausstellung einer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CampusCard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der PH Zürich:</w:t>
      </w:r>
    </w:p>
    <w:p w14:paraId="1A16BDDE" w14:textId="77777777" w:rsidR="006F589C" w:rsidRDefault="006F589C" w:rsidP="006F589C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2240D31" wp14:editId="6C1B059D">
                <wp:simplePos x="0" y="0"/>
                <wp:positionH relativeFrom="column">
                  <wp:posOffset>1923415</wp:posOffset>
                </wp:positionH>
                <wp:positionV relativeFrom="paragraph">
                  <wp:posOffset>112395</wp:posOffset>
                </wp:positionV>
                <wp:extent cx="252095" cy="252095"/>
                <wp:effectExtent l="0" t="0" r="0" b="0"/>
                <wp:wrapNone/>
                <wp:docPr id="1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4CC93" w14:textId="77777777" w:rsidR="006F589C" w:rsidRPr="00847A38" w:rsidRDefault="006F589C" w:rsidP="006F589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40D31" id="Rectangle 22" o:spid="_x0000_s1037" style="position:absolute;margin-left:151.45pt;margin-top:8.85pt;width:19.85pt;height:19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" fillcolor="#cfc" stroked="f">
                <v:textbox>
                  <w:txbxContent>
                    <w:p w14:paraId="3304CC93" w14:textId="77777777" w:rsidR="006F589C" w:rsidRPr="00847A38" w:rsidRDefault="006F589C" w:rsidP="006F589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3B338C4" wp14:editId="6D95A439">
                <wp:simplePos x="0" y="0"/>
                <wp:positionH relativeFrom="column">
                  <wp:posOffset>1043940</wp:posOffset>
                </wp:positionH>
                <wp:positionV relativeFrom="paragraph">
                  <wp:posOffset>130175</wp:posOffset>
                </wp:positionV>
                <wp:extent cx="252095" cy="252095"/>
                <wp:effectExtent l="0" t="0" r="0" b="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6A09C" w14:textId="77777777" w:rsidR="006F589C" w:rsidRPr="00847A38" w:rsidRDefault="006F589C" w:rsidP="006F589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338C4" id="Rectangle 21" o:spid="_x0000_s1038" style="position:absolute;margin-left:82.2pt;margin-top:10.25pt;width:19.85pt;height:19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" fillcolor="#cfc" stroked="f">
                <v:textbox>
                  <w:txbxContent>
                    <w:p w14:paraId="6F26A09C" w14:textId="77777777" w:rsidR="006F589C" w:rsidRPr="00847A38" w:rsidRDefault="006F589C" w:rsidP="006F589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7EB8A6" w14:textId="77777777" w:rsidR="006F589C" w:rsidRPr="0025172A" w:rsidRDefault="006F589C" w:rsidP="006F589C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0"/>
          <w:szCs w:val="20"/>
        </w:rPr>
        <w:tab/>
        <w:t xml:space="preserve">           </w:t>
      </w:r>
      <w:r w:rsidRPr="00EB4980">
        <w:rPr>
          <w:rFonts w:ascii="ArialMT" w:hAnsi="ArialMT" w:cs="ArialMT"/>
          <w:color w:val="000000"/>
          <w:sz w:val="20"/>
          <w:szCs w:val="20"/>
        </w:rPr>
        <w:t>Ja</w:t>
      </w:r>
      <w:r w:rsidRPr="006F589C">
        <w:rPr>
          <w:rFonts w:ascii="ArialMT" w:hAnsi="ArialMT" w:cs="Aria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               </w:t>
      </w:r>
      <w:r w:rsidRPr="00EB4980">
        <w:rPr>
          <w:rFonts w:ascii="ArialMT" w:hAnsi="ArialMT" w:cs="ArialMT"/>
          <w:color w:val="000000"/>
          <w:sz w:val="20"/>
          <w:szCs w:val="20"/>
        </w:rPr>
        <w:t>Nein</w:t>
      </w:r>
    </w:p>
    <w:p w14:paraId="197EB1B1" w14:textId="77777777" w:rsidR="006F589C" w:rsidRPr="0025172A" w:rsidRDefault="006F589C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2C7390AB" w14:textId="77777777" w:rsidR="00FA0F8D" w:rsidRPr="00EB4980" w:rsidRDefault="00FA0F8D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EB4980">
        <w:rPr>
          <w:rFonts w:ascii="ArialMT" w:hAnsi="ArialMT" w:cs="ArialMT"/>
          <w:color w:val="000000"/>
          <w:sz w:val="20"/>
          <w:szCs w:val="20"/>
        </w:rPr>
        <w:t>Ich möchte folgende PH Zürich Zeitschriften erhalten:</w:t>
      </w:r>
    </w:p>
    <w:p w14:paraId="6881C0E4" w14:textId="77777777" w:rsidR="00FA0F8D" w:rsidRDefault="00CF3B15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CA0390" wp14:editId="00F771AD">
                <wp:simplePos x="0" y="0"/>
                <wp:positionH relativeFrom="column">
                  <wp:posOffset>1923415</wp:posOffset>
                </wp:positionH>
                <wp:positionV relativeFrom="paragraph">
                  <wp:posOffset>112395</wp:posOffset>
                </wp:positionV>
                <wp:extent cx="252095" cy="252095"/>
                <wp:effectExtent l="0" t="0" r="0" b="0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A32E7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A0390" id="_x0000_s1039" style="position:absolute;margin-left:151.45pt;margin-top:8.85pt;width:19.85pt;height:19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" fillcolor="#cfc" stroked="f">
                <v:textbox>
                  <w:txbxContent>
                    <w:p w14:paraId="05BA32E7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D09C77" wp14:editId="710F57EC">
                <wp:simplePos x="0" y="0"/>
                <wp:positionH relativeFrom="column">
                  <wp:posOffset>1043940</wp:posOffset>
                </wp:positionH>
                <wp:positionV relativeFrom="paragraph">
                  <wp:posOffset>130175</wp:posOffset>
                </wp:positionV>
                <wp:extent cx="252095" cy="252095"/>
                <wp:effectExtent l="0" t="0" r="0" b="0"/>
                <wp:wrapNone/>
                <wp:docPr id="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2F121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09C77" id="_x0000_s1040" style="position:absolute;margin-left:82.2pt;margin-top:10.25pt;width:19.85pt;height:1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" fillcolor="#cfc" stroked="f">
                <v:textbox>
                  <w:txbxContent>
                    <w:p w14:paraId="4702F121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D1E3B0" w14:textId="77777777" w:rsidR="00FA0F8D" w:rsidRDefault="00FA0F8D" w:rsidP="002B5776">
      <w:pPr>
        <w:tabs>
          <w:tab w:val="left" w:pos="1320"/>
          <w:tab w:val="left" w:pos="240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spellStart"/>
      <w:r w:rsidRPr="00EB4980">
        <w:rPr>
          <w:rFonts w:ascii="ArialMT" w:hAnsi="ArialMT" w:cs="ArialMT"/>
          <w:color w:val="000000"/>
          <w:sz w:val="20"/>
          <w:szCs w:val="20"/>
        </w:rPr>
        <w:t>inside</w:t>
      </w:r>
      <w:proofErr w:type="spellEnd"/>
      <w:r w:rsidRPr="00EB4980">
        <w:rPr>
          <w:rFonts w:ascii="ArialMT" w:hAnsi="ArialMT" w:cs="Aria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ab/>
      </w:r>
      <w:r w:rsidRPr="00EB4980">
        <w:rPr>
          <w:rFonts w:ascii="ArialMT" w:hAnsi="ArialMT" w:cs="ArialMT"/>
          <w:color w:val="000000"/>
          <w:sz w:val="20"/>
          <w:szCs w:val="20"/>
        </w:rPr>
        <w:t xml:space="preserve">Ja </w:t>
      </w:r>
      <w:r>
        <w:rPr>
          <w:rFonts w:ascii="ArialMT" w:hAnsi="ArialMT" w:cs="ArialMT"/>
          <w:color w:val="000000"/>
          <w:sz w:val="20"/>
          <w:szCs w:val="20"/>
        </w:rPr>
        <w:tab/>
      </w:r>
      <w:r w:rsidRPr="00EB4980">
        <w:rPr>
          <w:rFonts w:ascii="ArialMT" w:hAnsi="ArialMT" w:cs="ArialMT"/>
          <w:color w:val="000000"/>
          <w:sz w:val="20"/>
          <w:szCs w:val="20"/>
        </w:rPr>
        <w:t>Nein</w:t>
      </w:r>
    </w:p>
    <w:p w14:paraId="1318B041" w14:textId="77777777" w:rsidR="00FA0F8D" w:rsidRDefault="00CF3B15" w:rsidP="002B5776">
      <w:pPr>
        <w:tabs>
          <w:tab w:val="left" w:pos="1320"/>
          <w:tab w:val="left" w:pos="240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4ACE424" wp14:editId="27B934C9">
                <wp:simplePos x="0" y="0"/>
                <wp:positionH relativeFrom="column">
                  <wp:posOffset>1923415</wp:posOffset>
                </wp:positionH>
                <wp:positionV relativeFrom="paragraph">
                  <wp:posOffset>114300</wp:posOffset>
                </wp:positionV>
                <wp:extent cx="252095" cy="252095"/>
                <wp:effectExtent l="0" t="0" r="0" b="0"/>
                <wp:wrapNone/>
                <wp:docPr id="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8B92A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CE424" id="Rectangle 24" o:spid="_x0000_s1041" style="position:absolute;margin-left:151.45pt;margin-top:9pt;width:19.85pt;height:19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" fillcolor="#cfc" stroked="f">
                <v:textbox>
                  <w:txbxContent>
                    <w:p w14:paraId="5018B92A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72AD8AB" wp14:editId="11C6BCD7">
                <wp:simplePos x="0" y="0"/>
                <wp:positionH relativeFrom="column">
                  <wp:posOffset>1043940</wp:posOffset>
                </wp:positionH>
                <wp:positionV relativeFrom="paragraph">
                  <wp:posOffset>115570</wp:posOffset>
                </wp:positionV>
                <wp:extent cx="252095" cy="252095"/>
                <wp:effectExtent l="0" t="0" r="0" b="0"/>
                <wp:wrapNone/>
                <wp:docPr id="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83750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AD8AB" id="Rectangle 23" o:spid="_x0000_s1042" style="position:absolute;margin-left:82.2pt;margin-top:9.1pt;width:19.85pt;height:19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" fillcolor="#cfc" stroked="f">
                <v:textbox>
                  <w:txbxContent>
                    <w:p w14:paraId="71B83750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52E74DF" w14:textId="77777777" w:rsidR="00FA0F8D" w:rsidRPr="00EB4980" w:rsidRDefault="00FA0F8D" w:rsidP="002B5776">
      <w:pPr>
        <w:tabs>
          <w:tab w:val="left" w:pos="1320"/>
          <w:tab w:val="left" w:pos="240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spellStart"/>
      <w:r>
        <w:rPr>
          <w:rFonts w:ascii="ArialMT" w:hAnsi="ArialMT" w:cs="ArialMT"/>
          <w:color w:val="000000"/>
          <w:sz w:val="20"/>
          <w:szCs w:val="20"/>
        </w:rPr>
        <w:t>ph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-akzente</w:t>
      </w:r>
      <w:r>
        <w:rPr>
          <w:rFonts w:ascii="ArialMT" w:hAnsi="ArialMT" w:cs="ArialMT"/>
          <w:color w:val="000000"/>
          <w:sz w:val="20"/>
          <w:szCs w:val="20"/>
        </w:rPr>
        <w:tab/>
      </w:r>
      <w:r w:rsidRPr="00EB4980">
        <w:rPr>
          <w:rFonts w:ascii="ArialMT" w:hAnsi="ArialMT" w:cs="ArialMT"/>
          <w:color w:val="000000"/>
          <w:sz w:val="20"/>
          <w:szCs w:val="20"/>
        </w:rPr>
        <w:t xml:space="preserve">Ja </w:t>
      </w:r>
      <w:r>
        <w:rPr>
          <w:rFonts w:ascii="ArialMT" w:hAnsi="ArialMT" w:cs="ArialMT"/>
          <w:color w:val="000000"/>
          <w:sz w:val="20"/>
          <w:szCs w:val="20"/>
        </w:rPr>
        <w:tab/>
      </w:r>
      <w:r w:rsidRPr="00EB4980">
        <w:rPr>
          <w:rFonts w:ascii="ArialMT" w:hAnsi="ArialMT" w:cs="ArialMT"/>
          <w:color w:val="000000"/>
          <w:sz w:val="20"/>
          <w:szCs w:val="20"/>
        </w:rPr>
        <w:t>Nein</w:t>
      </w:r>
    </w:p>
    <w:p w14:paraId="52465EE2" w14:textId="77777777" w:rsidR="00FA0F8D" w:rsidRDefault="00FA0F8D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14:paraId="70B2F611" w14:textId="77777777" w:rsidR="00FA0F8D" w:rsidRDefault="00015F0C" w:rsidP="002B5776">
      <w:pPr>
        <w:tabs>
          <w:tab w:val="left" w:pos="2880"/>
          <w:tab w:val="left" w:pos="540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4737BC" wp14:editId="1731E08B">
                <wp:simplePos x="0" y="0"/>
                <wp:positionH relativeFrom="column">
                  <wp:posOffset>1034259</wp:posOffset>
                </wp:positionH>
                <wp:positionV relativeFrom="paragraph">
                  <wp:posOffset>70928</wp:posOffset>
                </wp:positionV>
                <wp:extent cx="2223505" cy="252095"/>
                <wp:effectExtent l="0" t="0" r="5715" b="0"/>
                <wp:wrapNone/>
                <wp:docPr id="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3505" cy="2520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BB5FF" w14:textId="77777777" w:rsidR="00FA0F8D" w:rsidRPr="00847A38" w:rsidRDefault="00FA0F8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737BC" id="Rectangle 26" o:spid="_x0000_s1043" style="position:absolute;margin-left:81.45pt;margin-top:5.6pt;width:175.1pt;height:19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" fillcolor="#cfc" stroked="f">
                <v:textbox>
                  <w:txbxContent>
                    <w:p w14:paraId="7C5BB5FF" w14:textId="77777777" w:rsidR="00FA0F8D" w:rsidRPr="00847A38" w:rsidRDefault="00FA0F8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96CE95" w14:textId="77777777" w:rsidR="00FA0F8D" w:rsidRPr="00EB4980" w:rsidRDefault="00FA0F8D" w:rsidP="002B5776">
      <w:pPr>
        <w:tabs>
          <w:tab w:val="left" w:pos="2880"/>
          <w:tab w:val="left" w:pos="5400"/>
        </w:tabs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EB4980">
        <w:rPr>
          <w:rFonts w:ascii="ArialMT" w:hAnsi="ArialMT" w:cs="ArialMT"/>
          <w:color w:val="000000"/>
          <w:sz w:val="20"/>
          <w:szCs w:val="20"/>
        </w:rPr>
        <w:t xml:space="preserve"> Datum </w:t>
      </w:r>
    </w:p>
    <w:p w14:paraId="607FECE3" w14:textId="77777777" w:rsidR="00FA0F8D" w:rsidRDefault="00FA0F8D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14:paraId="26AFBA9A" w14:textId="77777777" w:rsidR="00FA0F8D" w:rsidRPr="00EB4980" w:rsidRDefault="00FA0F8D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</w:p>
    <w:p w14:paraId="3E965C45" w14:textId="77777777" w:rsidR="008D588A" w:rsidRPr="008D588A" w:rsidRDefault="00FA0F8D" w:rsidP="002B5776">
      <w:pPr>
        <w:autoSpaceDE w:val="0"/>
        <w:autoSpaceDN w:val="0"/>
        <w:adjustRightInd w:val="0"/>
        <w:rPr>
          <w:rFonts w:ascii="ArialMT" w:hAnsi="ArialMT" w:cs="ArialMT"/>
          <w:b/>
          <w:color w:val="000000"/>
          <w:sz w:val="20"/>
          <w:szCs w:val="20"/>
        </w:rPr>
      </w:pPr>
      <w:r w:rsidRPr="008D588A">
        <w:rPr>
          <w:rFonts w:ascii="ArialMT" w:hAnsi="ArialMT" w:cs="ArialMT"/>
          <w:b/>
          <w:color w:val="000000"/>
          <w:sz w:val="20"/>
          <w:szCs w:val="20"/>
        </w:rPr>
        <w:t xml:space="preserve">Diese Beitrittserklärung </w:t>
      </w:r>
      <w:r w:rsidR="006F589C" w:rsidRPr="008D588A">
        <w:rPr>
          <w:rFonts w:ascii="ArialMT" w:hAnsi="ArialMT" w:cs="ArialMT"/>
          <w:b/>
          <w:color w:val="000000"/>
          <w:sz w:val="20"/>
          <w:szCs w:val="20"/>
        </w:rPr>
        <w:t xml:space="preserve">bitte </w:t>
      </w:r>
      <w:r w:rsidR="008D588A" w:rsidRPr="008D588A">
        <w:rPr>
          <w:rFonts w:ascii="ArialMT" w:hAnsi="ArialMT" w:cs="ArialMT"/>
          <w:b/>
          <w:color w:val="000000"/>
          <w:sz w:val="20"/>
          <w:szCs w:val="20"/>
        </w:rPr>
        <w:t>per Post oder per Mail</w:t>
      </w:r>
    </w:p>
    <w:p w14:paraId="6BBFB780" w14:textId="77777777" w:rsidR="00E42C5E" w:rsidRDefault="006F589C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8D588A">
        <w:rPr>
          <w:rFonts w:ascii="ArialMT" w:hAnsi="ArialMT" w:cs="ArialMT"/>
          <w:b/>
          <w:color w:val="000000"/>
          <w:sz w:val="20"/>
          <w:szCs w:val="20"/>
        </w:rPr>
        <w:t>zustellen</w:t>
      </w:r>
      <w:r w:rsidR="00FA0F8D" w:rsidRPr="008D588A">
        <w:rPr>
          <w:rFonts w:ascii="ArialMT" w:hAnsi="ArialMT" w:cs="ArialMT"/>
          <w:b/>
          <w:color w:val="000000"/>
          <w:sz w:val="20"/>
          <w:szCs w:val="20"/>
        </w:rPr>
        <w:t xml:space="preserve"> </w:t>
      </w:r>
      <w:r w:rsidR="008D588A" w:rsidRPr="008D588A">
        <w:rPr>
          <w:rFonts w:ascii="ArialMT" w:hAnsi="ArialMT" w:cs="ArialMT"/>
          <w:b/>
          <w:color w:val="000000"/>
          <w:sz w:val="20"/>
          <w:szCs w:val="20"/>
        </w:rPr>
        <w:t>an:</w:t>
      </w:r>
      <w:r w:rsidR="008D588A">
        <w:rPr>
          <w:rFonts w:ascii="ArialMT" w:hAnsi="ArialMT" w:cs="ArialMT"/>
          <w:color w:val="000000"/>
          <w:sz w:val="20"/>
          <w:szCs w:val="20"/>
        </w:rPr>
        <w:t xml:space="preserve"> Jeannette Dindo, </w:t>
      </w:r>
      <w:r w:rsidR="00934644">
        <w:rPr>
          <w:rFonts w:ascii="ArialMT" w:hAnsi="ArialMT" w:cs="ArialMT"/>
          <w:color w:val="000000"/>
          <w:sz w:val="20"/>
          <w:szCs w:val="20"/>
        </w:rPr>
        <w:t>Kirchenackerweg</w:t>
      </w:r>
      <w:r w:rsidR="008D588A">
        <w:rPr>
          <w:rFonts w:ascii="ArialMT" w:hAnsi="ArialMT" w:cs="ArialMT"/>
          <w:color w:val="000000"/>
          <w:sz w:val="20"/>
          <w:szCs w:val="20"/>
        </w:rPr>
        <w:t xml:space="preserve"> </w:t>
      </w:r>
      <w:r w:rsidR="00934644">
        <w:rPr>
          <w:rFonts w:ascii="ArialMT" w:hAnsi="ArialMT" w:cs="ArialMT"/>
          <w:color w:val="000000"/>
          <w:sz w:val="20"/>
          <w:szCs w:val="20"/>
        </w:rPr>
        <w:t>17</w:t>
      </w:r>
      <w:r w:rsidR="008D588A">
        <w:rPr>
          <w:rFonts w:ascii="ArialMT" w:hAnsi="ArialMT" w:cs="ArialMT"/>
          <w:color w:val="000000"/>
          <w:sz w:val="20"/>
          <w:szCs w:val="20"/>
        </w:rPr>
        <w:t>, 80</w:t>
      </w:r>
      <w:r w:rsidR="00934644">
        <w:rPr>
          <w:rFonts w:ascii="ArialMT" w:hAnsi="ArialMT" w:cs="ArialMT"/>
          <w:color w:val="000000"/>
          <w:sz w:val="20"/>
          <w:szCs w:val="20"/>
        </w:rPr>
        <w:t>50</w:t>
      </w:r>
      <w:r w:rsidR="008D588A">
        <w:rPr>
          <w:rFonts w:ascii="ArialMT" w:hAnsi="ArialMT" w:cs="ArialMT"/>
          <w:color w:val="000000"/>
          <w:sz w:val="20"/>
          <w:szCs w:val="20"/>
        </w:rPr>
        <w:t xml:space="preserve"> Zürich / </w:t>
      </w:r>
    </w:p>
    <w:p w14:paraId="295E90FE" w14:textId="0492E2C4" w:rsidR="00FA0F8D" w:rsidRDefault="00E42C5E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hyperlink r:id="rId6" w:history="1">
        <w:r w:rsidR="008D588A" w:rsidRPr="00E42C5E">
          <w:rPr>
            <w:rStyle w:val="Hyperlink"/>
            <w:rFonts w:ascii="ArialMT" w:hAnsi="ArialMT" w:cs="ArialMT"/>
            <w:sz w:val="20"/>
            <w:szCs w:val="20"/>
          </w:rPr>
          <w:t>jeannette</w:t>
        </w:r>
        <w:r w:rsidRPr="00E42C5E">
          <w:rPr>
            <w:rStyle w:val="Hyperlink"/>
            <w:rFonts w:ascii="ArialMT" w:hAnsi="ArialMT" w:cs="ArialMT"/>
            <w:sz w:val="20"/>
            <w:szCs w:val="20"/>
          </w:rPr>
          <w:t>.dindo</w:t>
        </w:r>
        <w:r w:rsidR="008D588A" w:rsidRPr="00E42C5E">
          <w:rPr>
            <w:rStyle w:val="Hyperlink"/>
            <w:rFonts w:ascii="ArialMT" w:hAnsi="ArialMT" w:cs="ArialMT"/>
            <w:sz w:val="20"/>
            <w:szCs w:val="20"/>
          </w:rPr>
          <w:t>@</w:t>
        </w:r>
        <w:r w:rsidRPr="00E42C5E">
          <w:rPr>
            <w:rStyle w:val="Hyperlink"/>
            <w:rFonts w:ascii="ArialMT" w:hAnsi="ArialMT" w:cs="ArialMT"/>
            <w:sz w:val="20"/>
            <w:szCs w:val="20"/>
          </w:rPr>
          <w:t>pensionierte-phzh</w:t>
        </w:r>
        <w:r w:rsidR="008D588A" w:rsidRPr="00E42C5E">
          <w:rPr>
            <w:rStyle w:val="Hyperlink"/>
            <w:rFonts w:ascii="ArialMT" w:hAnsi="ArialMT" w:cs="ArialMT"/>
            <w:sz w:val="20"/>
            <w:szCs w:val="20"/>
          </w:rPr>
          <w:t>.ch</w:t>
        </w:r>
      </w:hyperlink>
    </w:p>
    <w:p w14:paraId="2BED3684" w14:textId="77777777" w:rsidR="00FA0F8D" w:rsidRDefault="00FA0F8D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14:paraId="4651426A" w14:textId="77777777" w:rsidR="00FA0F8D" w:rsidRPr="00B223C9" w:rsidRDefault="0025172A" w:rsidP="002B57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Wir erlauben uns, die Adresse und Telefonnummer aller Mitglieder in einer Liste zusammenzufassen, die den Mitgliedern zugänglich gemacht wird. </w:t>
      </w:r>
      <w:r w:rsidR="00FA0F8D" w:rsidRPr="00B223C9">
        <w:rPr>
          <w:rFonts w:ascii="ArialMT" w:hAnsi="ArialMT" w:cs="ArialMT"/>
          <w:color w:val="000000"/>
          <w:sz w:val="20"/>
          <w:szCs w:val="20"/>
        </w:rPr>
        <w:t xml:space="preserve">Die </w:t>
      </w:r>
      <w:r>
        <w:rPr>
          <w:rFonts w:ascii="ArialMT" w:hAnsi="ArialMT" w:cs="ArialMT"/>
          <w:color w:val="000000"/>
          <w:sz w:val="20"/>
          <w:szCs w:val="20"/>
        </w:rPr>
        <w:t xml:space="preserve">übrigen persönlichen </w:t>
      </w:r>
      <w:r w:rsidR="00FA0F8D" w:rsidRPr="00B223C9">
        <w:rPr>
          <w:rFonts w:ascii="ArialMT" w:hAnsi="ArialMT" w:cs="ArialMT"/>
          <w:color w:val="000000"/>
          <w:sz w:val="20"/>
          <w:szCs w:val="20"/>
        </w:rPr>
        <w:t>Angaben werden vertraulich behandelt.</w:t>
      </w:r>
    </w:p>
    <w:p w14:paraId="366DBBE4" w14:textId="77777777" w:rsidR="00FA0F8D" w:rsidRPr="00863BB6" w:rsidRDefault="00FA0F8D" w:rsidP="002B5776">
      <w:pPr>
        <w:rPr>
          <w:rFonts w:ascii="Arial" w:hAnsi="Arial" w:cs="Arial"/>
        </w:rPr>
      </w:pPr>
    </w:p>
    <w:sectPr w:rsidR="00FA0F8D" w:rsidRPr="00863BB6" w:rsidSect="00594F8C">
      <w:headerReference w:type="default" r:id="rId7"/>
      <w:footerReference w:type="default" r:id="rId8"/>
      <w:pgSz w:w="11906" w:h="16838"/>
      <w:pgMar w:top="1949" w:right="1134" w:bottom="1134" w:left="1417" w:header="426" w:footer="1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EABCE" w14:textId="77777777" w:rsidR="00B66CCD" w:rsidRDefault="00B66CCD">
      <w:r>
        <w:separator/>
      </w:r>
    </w:p>
  </w:endnote>
  <w:endnote w:type="continuationSeparator" w:id="0">
    <w:p w14:paraId="02127D38" w14:textId="77777777" w:rsidR="00B66CCD" w:rsidRDefault="00B6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6AC34" w14:textId="77777777" w:rsidR="00FA0F8D" w:rsidRPr="00293A73" w:rsidRDefault="00FA0F8D" w:rsidP="002B5776">
    <w:pPr>
      <w:pStyle w:val="Fuzeile"/>
      <w:tabs>
        <w:tab w:val="clear" w:pos="4536"/>
        <w:tab w:val="left" w:pos="5280"/>
      </w:tabs>
      <w:rPr>
        <w:rFonts w:ascii="ArialMT" w:hAnsi="ArialMT" w:cs="Arial"/>
        <w:sz w:val="16"/>
        <w:szCs w:val="16"/>
      </w:rPr>
    </w:pPr>
    <w:r>
      <w:tab/>
    </w:r>
    <w:r w:rsidRPr="00293A73">
      <w:rPr>
        <w:rFonts w:ascii="ArialMT" w:hAnsi="ArialMT" w:cs="Arial"/>
        <w:sz w:val="16"/>
        <w:szCs w:val="16"/>
      </w:rPr>
      <w:t>Verein der Pensionierten, VP-PH Zürich</w:t>
    </w:r>
  </w:p>
  <w:p w14:paraId="1658F7AC" w14:textId="77777777" w:rsidR="00FA0F8D" w:rsidRPr="00293A73" w:rsidRDefault="00FA0F8D" w:rsidP="002B5776">
    <w:pPr>
      <w:pStyle w:val="Fuzeile"/>
      <w:tabs>
        <w:tab w:val="clear" w:pos="4536"/>
        <w:tab w:val="left" w:pos="5280"/>
      </w:tabs>
      <w:rPr>
        <w:rFonts w:ascii="ArialMT" w:hAnsi="ArialMT" w:cs="Arial"/>
        <w:sz w:val="16"/>
        <w:szCs w:val="16"/>
      </w:rPr>
    </w:pPr>
    <w:r w:rsidRPr="00293A73">
      <w:rPr>
        <w:rFonts w:ascii="ArialMT" w:hAnsi="ArialMT" w:cs="Arial"/>
        <w:sz w:val="16"/>
        <w:szCs w:val="16"/>
      </w:rPr>
      <w:tab/>
      <w:t>www.phzh.ch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342EB" w14:textId="77777777" w:rsidR="00B66CCD" w:rsidRDefault="00B66CCD">
      <w:r>
        <w:separator/>
      </w:r>
    </w:p>
  </w:footnote>
  <w:footnote w:type="continuationSeparator" w:id="0">
    <w:p w14:paraId="54630EAE" w14:textId="77777777" w:rsidR="00B66CCD" w:rsidRDefault="00B66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69824" w14:textId="77777777" w:rsidR="00FA0F8D" w:rsidRDefault="00D93DB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424837" wp14:editId="07D91E08">
          <wp:simplePos x="0" y="0"/>
          <wp:positionH relativeFrom="column">
            <wp:posOffset>-28675</wp:posOffset>
          </wp:positionH>
          <wp:positionV relativeFrom="paragraph">
            <wp:posOffset>50165</wp:posOffset>
          </wp:positionV>
          <wp:extent cx="6135942" cy="885600"/>
          <wp:effectExtent l="0" t="0" r="0" b="0"/>
          <wp:wrapNone/>
          <wp:docPr id="22" name="Bild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HZH_LogoKopf_210mm_sw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35942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autoHyphenation/>
  <w:hyphenationZone w:val="284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44"/>
    <w:rsid w:val="00015F0C"/>
    <w:rsid w:val="0005328F"/>
    <w:rsid w:val="00083A48"/>
    <w:rsid w:val="00094932"/>
    <w:rsid w:val="00160242"/>
    <w:rsid w:val="00195556"/>
    <w:rsid w:val="0025172A"/>
    <w:rsid w:val="00291EF5"/>
    <w:rsid w:val="00293A73"/>
    <w:rsid w:val="002B5776"/>
    <w:rsid w:val="00315F43"/>
    <w:rsid w:val="003517B4"/>
    <w:rsid w:val="003E34DD"/>
    <w:rsid w:val="003E4514"/>
    <w:rsid w:val="00484507"/>
    <w:rsid w:val="0054179E"/>
    <w:rsid w:val="00594F8C"/>
    <w:rsid w:val="005A461A"/>
    <w:rsid w:val="005A7EEA"/>
    <w:rsid w:val="005D7021"/>
    <w:rsid w:val="0062644E"/>
    <w:rsid w:val="00645BB6"/>
    <w:rsid w:val="006A00AD"/>
    <w:rsid w:val="006F589C"/>
    <w:rsid w:val="00796259"/>
    <w:rsid w:val="00847A38"/>
    <w:rsid w:val="00863BB6"/>
    <w:rsid w:val="008D588A"/>
    <w:rsid w:val="00934644"/>
    <w:rsid w:val="00947704"/>
    <w:rsid w:val="009A1970"/>
    <w:rsid w:val="00A23A76"/>
    <w:rsid w:val="00A427CA"/>
    <w:rsid w:val="00AA0BB2"/>
    <w:rsid w:val="00AB3455"/>
    <w:rsid w:val="00B223C9"/>
    <w:rsid w:val="00B34493"/>
    <w:rsid w:val="00B62292"/>
    <w:rsid w:val="00B66CCD"/>
    <w:rsid w:val="00C17B3F"/>
    <w:rsid w:val="00C51772"/>
    <w:rsid w:val="00C76B81"/>
    <w:rsid w:val="00C9359B"/>
    <w:rsid w:val="00CC6146"/>
    <w:rsid w:val="00CF3B15"/>
    <w:rsid w:val="00D90E32"/>
    <w:rsid w:val="00D93DB2"/>
    <w:rsid w:val="00E304E8"/>
    <w:rsid w:val="00E352FA"/>
    <w:rsid w:val="00E42C5E"/>
    <w:rsid w:val="00E801EB"/>
    <w:rsid w:val="00EB4980"/>
    <w:rsid w:val="00F040B8"/>
    <w:rsid w:val="00F86128"/>
    <w:rsid w:val="00FA0F8D"/>
    <w:rsid w:val="00FC4E80"/>
    <w:rsid w:val="00FC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02B645A"/>
  <w15:docId w15:val="{DD27BB5F-B9BB-41DD-9A64-0C791F65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E58A5"/>
    <w:rPr>
      <w:sz w:val="24"/>
      <w:szCs w:val="24"/>
      <w:lang w:val="de-CH" w:eastAsia="de-CH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E58A5"/>
    <w:rPr>
      <w:sz w:val="24"/>
      <w:szCs w:val="24"/>
      <w:lang w:val="de-CH" w:eastAsia="de-CH"/>
    </w:rPr>
  </w:style>
  <w:style w:type="paragraph" w:styleId="Sprechblasentext">
    <w:name w:val="Balloon Text"/>
    <w:basedOn w:val="Standard"/>
    <w:link w:val="SprechblasentextZchn"/>
    <w:uiPriority w:val="99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Pr>
      <w:rFonts w:ascii="Lucida Grande" w:hAnsi="Lucida Grande" w:cs="Lucida Grande"/>
      <w:sz w:val="18"/>
      <w:szCs w:val="18"/>
      <w:lang w:val="de-CH" w:eastAsia="de-CH"/>
    </w:rPr>
  </w:style>
  <w:style w:type="character" w:styleId="Hyperlink">
    <w:name w:val="Hyperlink"/>
    <w:basedOn w:val="Absatz-Standardschriftart"/>
    <w:uiPriority w:val="99"/>
    <w:unhideWhenUsed/>
    <w:rsid w:val="00E42C5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2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hj\Downloads\jeannette.dindo@pensionierte-phzh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tbac\OneDrive\Dokumente\VP-PH%20Z&#252;rich\Mitgliederbetreuung\Beitrittserkl&#228;rungen\Beitrittserkl&#228;rung%20PHZ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Beitrittserklärung PHZH.dotx</Template>
  <TotalTime>0</TotalTime>
  <Pages>1</Pages>
  <Words>109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Verein Pensionierte PH Zürich</vt:lpstr>
    </vt:vector>
  </TitlesOfParts>
  <Company>Gierer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 Pensionierte PH Zürich</dc:title>
  <dc:creator>Esther Bachmann</dc:creator>
  <cp:keywords>Beitrittserklärung</cp:keywords>
  <cp:lastModifiedBy>Hans-Jürg Keller</cp:lastModifiedBy>
  <cp:revision>2</cp:revision>
  <cp:lastPrinted>2012-06-18T17:53:00Z</cp:lastPrinted>
  <dcterms:created xsi:type="dcterms:W3CDTF">2024-07-04T08:34:00Z</dcterms:created>
  <dcterms:modified xsi:type="dcterms:W3CDTF">2024-07-04T08:34:00Z</dcterms:modified>
</cp:coreProperties>
</file>